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57AA025"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2D636A">
        <w:rPr>
          <w:rFonts w:ascii="Garamond" w:hAnsi="Garamond"/>
          <w:noProof/>
          <w:u w:val="single"/>
        </w:rPr>
        <w:t>06.05.2025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D636A">
        <w:rPr>
          <w:rFonts w:ascii="Garamond" w:hAnsi="Garamond"/>
          <w:b/>
          <w:bCs/>
          <w:u w:val="single"/>
        </w:rPr>
        <w:t xml:space="preserve"> 287</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10CA7192" w14:textId="3BC7A667" w:rsidR="0071026E" w:rsidRDefault="002D636A" w:rsidP="006F0373">
      <w:pPr>
        <w:spacing w:after="0"/>
        <w:jc w:val="both"/>
        <w:rPr>
          <w:noProof/>
        </w:rPr>
      </w:pPr>
      <w:r>
        <w:rPr>
          <w:noProof/>
        </w:rPr>
        <w:drawing>
          <wp:inline distT="0" distB="0" distL="0" distR="0" wp14:anchorId="754786C5" wp14:editId="01FEA9EF">
            <wp:extent cx="5760720" cy="2214245"/>
            <wp:effectExtent l="0" t="0" r="0" b="0"/>
            <wp:docPr id="1272454183"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54183"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14245"/>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F4824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D636A">
        <w:rPr>
          <w:rFonts w:ascii="Garamond" w:eastAsia="Times New Roman" w:hAnsi="Garamond"/>
          <w:b/>
          <w:bCs/>
          <w:lang w:eastAsia="sl-SI"/>
        </w:rPr>
        <w:t xml:space="preserve"> 287</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2D636A">
        <w:rPr>
          <w:rFonts w:ascii="Garamond" w:eastAsia="Times New Roman" w:hAnsi="Garamond"/>
          <w:b/>
          <w:bCs/>
          <w:lang w:eastAsia="sl-SI"/>
        </w:rPr>
        <w:t>lidokain, kombinacije, ATC šifra N01BB52</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D636A">
        <w:rPr>
          <w:rFonts w:ascii="Garamond" w:eastAsia="Times New Roman" w:hAnsi="Garamond"/>
          <w:lang w:eastAsia="sl-SI"/>
        </w:rPr>
        <w:t>07</w:t>
      </w:r>
      <w:r w:rsidR="006F0373">
        <w:rPr>
          <w:rFonts w:ascii="Garamond" w:eastAsia="Times New Roman" w:hAnsi="Garamond"/>
          <w:lang w:eastAsia="sl-SI"/>
        </w:rPr>
        <w:t>.0</w:t>
      </w:r>
      <w:r w:rsidR="002D636A">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2D636A">
        <w:rPr>
          <w:rFonts w:ascii="Garamond" w:eastAsia="Times New Roman" w:hAnsi="Garamond"/>
          <w:lang w:eastAsia="sl-SI"/>
        </w:rPr>
        <w:t>12</w:t>
      </w:r>
      <w:r w:rsidRPr="00BA163D">
        <w:rPr>
          <w:rFonts w:ascii="Garamond" w:eastAsia="Times New Roman" w:hAnsi="Garamond"/>
          <w:lang w:eastAsia="sl-SI"/>
        </w:rPr>
        <w:t>.</w:t>
      </w:r>
      <w:r w:rsidR="002D636A">
        <w:rPr>
          <w:rFonts w:ascii="Garamond" w:eastAsia="Times New Roman" w:hAnsi="Garamond"/>
          <w:lang w:eastAsia="sl-SI"/>
        </w:rPr>
        <w:t>0</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9683" w14:textId="77777777" w:rsidR="00220679" w:rsidRDefault="00220679" w:rsidP="00E5569B">
      <w:pPr>
        <w:spacing w:after="0"/>
      </w:pPr>
      <w:r>
        <w:separator/>
      </w:r>
    </w:p>
  </w:endnote>
  <w:endnote w:type="continuationSeparator" w:id="0">
    <w:p w14:paraId="78D96637" w14:textId="77777777" w:rsidR="00220679" w:rsidRDefault="0022067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0298" w14:textId="77777777" w:rsidR="00220679" w:rsidRDefault="00220679" w:rsidP="00E5569B">
      <w:pPr>
        <w:spacing w:after="0"/>
      </w:pPr>
      <w:r>
        <w:separator/>
      </w:r>
    </w:p>
  </w:footnote>
  <w:footnote w:type="continuationSeparator" w:id="0">
    <w:p w14:paraId="669BF376" w14:textId="77777777" w:rsidR="00220679" w:rsidRDefault="0022067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6066"/>
    <w:rsid w:val="001462B4"/>
    <w:rsid w:val="00151401"/>
    <w:rsid w:val="0015394E"/>
    <w:rsid w:val="0015505F"/>
    <w:rsid w:val="001608E8"/>
    <w:rsid w:val="00167ADC"/>
    <w:rsid w:val="00191BF7"/>
    <w:rsid w:val="001A3FA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0679"/>
    <w:rsid w:val="0022197C"/>
    <w:rsid w:val="00231B0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D636A"/>
    <w:rsid w:val="002E4163"/>
    <w:rsid w:val="003059AE"/>
    <w:rsid w:val="0030650C"/>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801C2F"/>
    <w:rsid w:val="0080324B"/>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06AB2"/>
    <w:rsid w:val="00923279"/>
    <w:rsid w:val="00926876"/>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03CA5"/>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2DFD"/>
    <w:rsid w:val="00DD7F8F"/>
    <w:rsid w:val="00DE54F4"/>
    <w:rsid w:val="00DE5EF7"/>
    <w:rsid w:val="00E0463F"/>
    <w:rsid w:val="00E135F6"/>
    <w:rsid w:val="00E150A5"/>
    <w:rsid w:val="00E15B07"/>
    <w:rsid w:val="00E16E68"/>
    <w:rsid w:val="00E23E05"/>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95619"/>
    <w:rsid w:val="0019697C"/>
    <w:rsid w:val="001F1E45"/>
    <w:rsid w:val="002125DA"/>
    <w:rsid w:val="00216FA4"/>
    <w:rsid w:val="00331C7B"/>
    <w:rsid w:val="00342374"/>
    <w:rsid w:val="003B0340"/>
    <w:rsid w:val="003D361F"/>
    <w:rsid w:val="003E7157"/>
    <w:rsid w:val="004253EF"/>
    <w:rsid w:val="005232AE"/>
    <w:rsid w:val="005426D2"/>
    <w:rsid w:val="00590495"/>
    <w:rsid w:val="005950BB"/>
    <w:rsid w:val="005C48EA"/>
    <w:rsid w:val="005E4A56"/>
    <w:rsid w:val="00647AFF"/>
    <w:rsid w:val="006605B1"/>
    <w:rsid w:val="006E6C7F"/>
    <w:rsid w:val="007A3E5B"/>
    <w:rsid w:val="007A44D9"/>
    <w:rsid w:val="007E759C"/>
    <w:rsid w:val="00805B15"/>
    <w:rsid w:val="00822496"/>
    <w:rsid w:val="00857673"/>
    <w:rsid w:val="008B09CD"/>
    <w:rsid w:val="00906AB2"/>
    <w:rsid w:val="009F5D28"/>
    <w:rsid w:val="00A22336"/>
    <w:rsid w:val="00A8336E"/>
    <w:rsid w:val="00AE4446"/>
    <w:rsid w:val="00B42FDA"/>
    <w:rsid w:val="00B63CBA"/>
    <w:rsid w:val="00BA0EB2"/>
    <w:rsid w:val="00BD6256"/>
    <w:rsid w:val="00BF6A9D"/>
    <w:rsid w:val="00C1699C"/>
    <w:rsid w:val="00C22A2E"/>
    <w:rsid w:val="00D124B9"/>
    <w:rsid w:val="00D22BED"/>
    <w:rsid w:val="00D5762C"/>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7</TotalTime>
  <Pages>6</Pages>
  <Words>1420</Words>
  <Characters>8097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2025-05-06T11:02:00Z</dcterms:created>
  <dcterms:modified xsi:type="dcterms:W3CDTF">2025-05-06T11:09:00Z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